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B41628">
      <w:pPr>
        <w:jc w:val="center"/>
        <w:rPr>
          <w:rFonts w:cs="Arial"/>
          <w:b/>
          <w:sz w:val="24"/>
          <w:szCs w:val="24"/>
        </w:rPr>
      </w:pPr>
      <w:r>
        <w:rPr>
          <w:lang w:eastAsia="pt-BR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5680710</wp:posOffset>
            </wp:positionH>
            <wp:positionV relativeFrom="page">
              <wp:posOffset>325120</wp:posOffset>
            </wp:positionV>
            <wp:extent cx="1335405" cy="600710"/>
            <wp:effectExtent l="0" t="0" r="17145" b="8890"/>
            <wp:wrapNone/>
            <wp:docPr id="1179489846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9489846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540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FC2DBFD">
      <w:pPr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drawing>
          <wp:anchor distT="0" distB="0" distL="0" distR="0" simplePos="0" relativeHeight="251660288" behindDoc="1" locked="0" layoutInCell="1" allowOverlap="1">
            <wp:simplePos x="0" y="0"/>
            <wp:positionH relativeFrom="page">
              <wp:posOffset>3111500</wp:posOffset>
            </wp:positionH>
            <wp:positionV relativeFrom="page">
              <wp:posOffset>403225</wp:posOffset>
            </wp:positionV>
            <wp:extent cx="1245870" cy="427990"/>
            <wp:effectExtent l="19050" t="0" r="9525" b="0"/>
            <wp:wrapNone/>
            <wp:docPr id="4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427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z w:val="24"/>
          <w:szCs w:val="24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700405</wp:posOffset>
            </wp:positionH>
            <wp:positionV relativeFrom="page">
              <wp:posOffset>478155</wp:posOffset>
            </wp:positionV>
            <wp:extent cx="1342390" cy="476885"/>
            <wp:effectExtent l="19050" t="0" r="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2417" cy="476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17E627C">
      <w:pPr>
        <w:jc w:val="center"/>
        <w:rPr>
          <w:rFonts w:cs="Arial"/>
          <w:b/>
          <w:sz w:val="24"/>
          <w:szCs w:val="24"/>
        </w:rPr>
      </w:pPr>
    </w:p>
    <w:p w14:paraId="58950643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     BOLSA DE INICIAÇÃO CIENTÍFICA </w:t>
      </w:r>
      <w:bookmarkStart w:id="0" w:name="_GoBack"/>
      <w:bookmarkEnd w:id="0"/>
    </w:p>
    <w:p w14:paraId="681E22A9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     RELATÓRIO TÉCNICO </w:t>
      </w:r>
      <w:r>
        <w:rPr>
          <w:rFonts w:cs="Arial"/>
          <w:b/>
          <w:sz w:val="28"/>
          <w:szCs w:val="28"/>
          <w:highlight w:val="yellow"/>
        </w:rPr>
        <w:t>PARCIAL</w:t>
      </w:r>
    </w:p>
    <w:tbl>
      <w:tblPr>
        <w:tblStyle w:val="3"/>
        <w:tblW w:w="9135" w:type="dxa"/>
        <w:tblInd w:w="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3393"/>
        <w:gridCol w:w="1174"/>
        <w:gridCol w:w="2512"/>
        <w:gridCol w:w="2056"/>
      </w:tblGrid>
      <w:tr w14:paraId="03B1C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6724A3EE">
            <w:pPr>
              <w:spacing w:after="0"/>
              <w:ind w:left="36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IDENTIFICAÇÃO</w:t>
            </w:r>
          </w:p>
        </w:tc>
      </w:tr>
      <w:tr w14:paraId="192AB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</w:tcBorders>
            <w:vAlign w:val="center"/>
          </w:tcPr>
          <w:p w14:paraId="5676731B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NOME DO BOLSISTA:</w:t>
            </w:r>
          </w:p>
        </w:tc>
      </w:tr>
      <w:tr w14:paraId="25435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17B21103">
            <w:pPr>
              <w:tabs>
                <w:tab w:val="left" w:pos="3540"/>
              </w:tabs>
              <w:spacing w:after="0"/>
              <w:rPr>
                <w:rFonts w:cs="Arial"/>
              </w:rPr>
            </w:pPr>
            <w:r>
              <w:rPr>
                <w:rFonts w:cs="Arial"/>
              </w:rPr>
              <w:t>CPF Nº:</w:t>
            </w:r>
          </w:p>
        </w:tc>
      </w:tr>
      <w:tr w14:paraId="1C1E7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227C7844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ORIENTADOR (A):</w:t>
            </w:r>
          </w:p>
        </w:tc>
      </w:tr>
      <w:tr w14:paraId="79AAE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58F63DBA">
            <w:pPr>
              <w:spacing w:after="0"/>
              <w:rPr>
                <w:rFonts w:cs="Arial"/>
              </w:rPr>
            </w:pPr>
            <w:r>
              <w:rPr>
                <w:rFonts w:cs="Arial"/>
                <w:color w:val="17365D" w:themeColor="text2" w:themeShade="BF"/>
              </w:rPr>
              <w:t xml:space="preserve">PIBIC UNIVASF/CNPq (  )             PIVIC (  )                  PIBITI (  )                 PIVITI (  )                 </w:t>
            </w:r>
          </w:p>
        </w:tc>
      </w:tr>
      <w:tr w14:paraId="59612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3AB1FDC4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ÁREA PREDOMINANTE DE PROJETO:</w:t>
            </w:r>
          </w:p>
        </w:tc>
      </w:tr>
      <w:tr w14:paraId="348C7B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2C6EDFCD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TÍTULO DO PROJETO DE PESQUISA:</w:t>
            </w:r>
          </w:p>
        </w:tc>
      </w:tr>
      <w:tr w14:paraId="2A838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vAlign w:val="center"/>
          </w:tcPr>
          <w:p w14:paraId="0C6C1C3A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TÍTULO DO PLANO DE TRABALHO</w:t>
            </w:r>
          </w:p>
        </w:tc>
      </w:tr>
      <w:tr w14:paraId="010BF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bottom w:val="single" w:color="17365D" w:themeColor="text2" w:themeShade="BF" w:sz="18" w:space="0"/>
            </w:tcBorders>
            <w:vAlign w:val="center"/>
          </w:tcPr>
          <w:p w14:paraId="13F6E06A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PERÍODO ABRANGIDO PELO RELATÓRIO:         /    /         a       /    /</w:t>
            </w:r>
          </w:p>
        </w:tc>
      </w:tr>
      <w:tr w14:paraId="76232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441F0840">
            <w:pPr>
              <w:spacing w:after="0" w:line="330" w:lineRule="atLeast"/>
              <w:jc w:val="center"/>
              <w:rPr>
                <w:rFonts w:cs="Arial"/>
              </w:rPr>
            </w:pPr>
          </w:p>
          <w:p w14:paraId="758C67EC">
            <w:pPr>
              <w:spacing w:after="0" w:line="330" w:lineRule="atLeast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pt-BR"/>
              </w:rPr>
            </w:pPr>
            <w:r>
              <w:rPr>
                <w:rFonts w:cs="Arial"/>
                <w:b/>
              </w:rPr>
              <w:t>RESUMO DO PROJETO OU PLANO DE TRABALHO</w:t>
            </w:r>
            <w:r>
              <w:rPr>
                <w:rFonts w:cs="Arial"/>
              </w:rPr>
              <w:t xml:space="preserve"> </w:t>
            </w:r>
            <w:r>
              <w:rPr>
                <w:rFonts w:ascii="Open Sans" w:hAnsi="Open Sans" w:eastAsia="Times New Roman" w:cs="Open Sans"/>
                <w:color w:val="666666"/>
                <w:sz w:val="20"/>
                <w:szCs w:val="20"/>
                <w:lang w:eastAsia="pt-BR"/>
              </w:rPr>
              <w:t>Máximo de 250 palavras</w:t>
            </w:r>
          </w:p>
          <w:p w14:paraId="267BCAE3">
            <w:pPr>
              <w:spacing w:after="0"/>
              <w:ind w:left="360"/>
              <w:jc w:val="center"/>
              <w:rPr>
                <w:rFonts w:cs="Arial"/>
              </w:rPr>
            </w:pPr>
          </w:p>
        </w:tc>
      </w:tr>
      <w:tr w14:paraId="484DF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3E982257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6D6A3773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1EDE1A6F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49A8DE47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6E642E58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1452DD08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49F6478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08222AA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21CA4B9D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68C399CE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32F05086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14:paraId="3078C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7160FA8C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Palavra-chave 1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Palavra-chave 2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Palavra-chave 3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Palavra-chave 4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Palavra-chave 5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Palavra-chave 6 </w:t>
            </w:r>
            <w:r>
              <w:rPr>
                <w:rFonts w:ascii="Times New Roman" w:hAnsi="Times New Roman" w:eastAsia="Times New Roman"/>
                <w:b/>
                <w:color w:val="CC2233"/>
                <w:sz w:val="24"/>
                <w:szCs w:val="24"/>
                <w:lang w:eastAsia="pt-BR"/>
              </w:rPr>
              <w:t>*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pt-BR"/>
              </w:rPr>
              <w:t> </w:t>
            </w:r>
          </w:p>
        </w:tc>
      </w:tr>
      <w:tr w14:paraId="660B3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3393" w:type="dxa"/>
            <w:tcBorders>
              <w:top w:val="single" w:color="17365D" w:themeColor="text2" w:themeShade="BF" w:sz="18" w:space="0"/>
            </w:tcBorders>
          </w:tcPr>
          <w:p w14:paraId="25C44C1C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686" w:type="dxa"/>
            <w:gridSpan w:val="2"/>
            <w:tcBorders>
              <w:top w:val="single" w:color="17365D" w:themeColor="text2" w:themeShade="BF" w:sz="18" w:space="0"/>
            </w:tcBorders>
          </w:tcPr>
          <w:p w14:paraId="76A89859">
            <w:pPr>
              <w:jc w:val="both"/>
              <w:rPr>
                <w:rFonts w:cs="Arial"/>
              </w:rPr>
            </w:pPr>
          </w:p>
        </w:tc>
        <w:tc>
          <w:tcPr>
            <w:tcW w:w="2056" w:type="dxa"/>
            <w:tcBorders>
              <w:top w:val="single" w:color="17365D" w:themeColor="text2" w:themeShade="BF" w:sz="18" w:space="0"/>
            </w:tcBorders>
          </w:tcPr>
          <w:p w14:paraId="3CE987CB">
            <w:pPr>
              <w:jc w:val="both"/>
              <w:rPr>
                <w:rFonts w:cs="Arial"/>
              </w:rPr>
            </w:pPr>
          </w:p>
        </w:tc>
      </w:tr>
      <w:tr w14:paraId="030CD7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3393" w:type="dxa"/>
            <w:tcBorders>
              <w:bottom w:val="single" w:color="17365D" w:themeColor="text2" w:themeShade="BF" w:sz="18" w:space="0"/>
            </w:tcBorders>
          </w:tcPr>
          <w:p w14:paraId="57E94126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686" w:type="dxa"/>
            <w:gridSpan w:val="2"/>
            <w:tcBorders>
              <w:bottom w:val="single" w:color="17365D" w:themeColor="text2" w:themeShade="BF" w:sz="18" w:space="0"/>
            </w:tcBorders>
          </w:tcPr>
          <w:p w14:paraId="2A7543EB">
            <w:pPr>
              <w:jc w:val="both"/>
              <w:rPr>
                <w:rFonts w:cs="Arial"/>
              </w:rPr>
            </w:pPr>
          </w:p>
        </w:tc>
        <w:tc>
          <w:tcPr>
            <w:tcW w:w="2056" w:type="dxa"/>
            <w:tcBorders>
              <w:bottom w:val="single" w:color="17365D" w:themeColor="text2" w:themeShade="BF" w:sz="18" w:space="0"/>
            </w:tcBorders>
          </w:tcPr>
          <w:p w14:paraId="6FBB6489">
            <w:pPr>
              <w:jc w:val="both"/>
              <w:rPr>
                <w:rFonts w:cs="Arial"/>
              </w:rPr>
            </w:pPr>
          </w:p>
        </w:tc>
      </w:tr>
      <w:tr w14:paraId="1A7F6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</w:tcPr>
          <w:p w14:paraId="1EB8F8B5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OBJETIVOS DO PLANO DE TRABALHO </w:t>
            </w:r>
          </w:p>
          <w:p w14:paraId="3929FA98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Exposição clara e sucinta do resultado proposto, expresso sob a forma de metas explícitas, precisas e verificáveis vinculadas ao projeto de pesquisa.</w:t>
            </w:r>
          </w:p>
        </w:tc>
      </w:tr>
      <w:tr w14:paraId="6BF20D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</w:tcPr>
          <w:p w14:paraId="24431115">
            <w:pPr>
              <w:jc w:val="both"/>
              <w:rPr>
                <w:rFonts w:cs="Arial"/>
              </w:rPr>
            </w:pPr>
          </w:p>
          <w:p w14:paraId="3BF321C1">
            <w:pPr>
              <w:jc w:val="both"/>
              <w:rPr>
                <w:rFonts w:cs="Arial"/>
              </w:rPr>
            </w:pPr>
          </w:p>
          <w:p w14:paraId="7962BBC2">
            <w:pPr>
              <w:jc w:val="both"/>
              <w:rPr>
                <w:rFonts w:cs="Arial"/>
              </w:rPr>
            </w:pPr>
          </w:p>
          <w:p w14:paraId="5BC9E8BA">
            <w:pPr>
              <w:jc w:val="both"/>
              <w:rPr>
                <w:rFonts w:cs="Arial"/>
              </w:rPr>
            </w:pPr>
          </w:p>
        </w:tc>
      </w:tr>
      <w:tr w14:paraId="1B12EA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3FED56A4">
            <w:pPr>
              <w:tabs>
                <w:tab w:val="left" w:pos="6330"/>
              </w:tabs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METODOLOGIA </w:t>
            </w:r>
          </w:p>
          <w:p w14:paraId="0F21B469">
            <w:pPr>
              <w:tabs>
                <w:tab w:val="left" w:pos="6330"/>
              </w:tabs>
              <w:spacing w:after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Atividades e metodologia desenvolvidas vinculadas ao objetivo proposto ao Plano de Trabalho: descrição de procedimentos, técnicas das medições, observações e processamento dos dados utilizados.</w:t>
            </w:r>
          </w:p>
        </w:tc>
      </w:tr>
      <w:tr w14:paraId="6E9CF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vAlign w:val="center"/>
          </w:tcPr>
          <w:p w14:paraId="3FA8C5C4">
            <w:pPr>
              <w:spacing w:after="0"/>
              <w:rPr>
                <w:rFonts w:cs="Arial"/>
              </w:rPr>
            </w:pPr>
          </w:p>
          <w:p w14:paraId="48B7C506">
            <w:pPr>
              <w:spacing w:after="0"/>
              <w:rPr>
                <w:rFonts w:cs="Arial"/>
              </w:rPr>
            </w:pPr>
          </w:p>
          <w:p w14:paraId="4D0E4255">
            <w:pPr>
              <w:spacing w:after="0"/>
              <w:rPr>
                <w:rFonts w:cs="Arial"/>
              </w:rPr>
            </w:pPr>
          </w:p>
          <w:p w14:paraId="371397D6">
            <w:pPr>
              <w:spacing w:after="0"/>
              <w:rPr>
                <w:rFonts w:cs="Arial"/>
              </w:rPr>
            </w:pPr>
          </w:p>
          <w:p w14:paraId="05B4C83C">
            <w:pPr>
              <w:spacing w:after="0"/>
              <w:rPr>
                <w:rFonts w:cs="Arial"/>
              </w:rPr>
            </w:pPr>
          </w:p>
          <w:p w14:paraId="037250F6">
            <w:pPr>
              <w:spacing w:after="0"/>
              <w:rPr>
                <w:rFonts w:cs="Arial"/>
              </w:rPr>
            </w:pPr>
          </w:p>
          <w:p w14:paraId="53989275">
            <w:pPr>
              <w:spacing w:after="0"/>
              <w:rPr>
                <w:rFonts w:cs="Arial"/>
              </w:rPr>
            </w:pPr>
          </w:p>
          <w:p w14:paraId="1F3768F9">
            <w:pPr>
              <w:spacing w:after="0"/>
              <w:rPr>
                <w:rFonts w:cs="Arial"/>
              </w:rPr>
            </w:pPr>
          </w:p>
          <w:p w14:paraId="2BC2E376">
            <w:pPr>
              <w:spacing w:after="0"/>
              <w:rPr>
                <w:rFonts w:cs="Arial"/>
              </w:rPr>
            </w:pPr>
          </w:p>
        </w:tc>
      </w:tr>
      <w:tr w14:paraId="3914F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17050032">
            <w:pPr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RESULTADOS PARCIAIS</w:t>
            </w:r>
          </w:p>
          <w:p w14:paraId="35E54F03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Descrição dos resultados obtidos com a execução do Plano de Trabalho</w:t>
            </w:r>
          </w:p>
        </w:tc>
      </w:tr>
      <w:tr w14:paraId="5E1E0C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vAlign w:val="center"/>
          </w:tcPr>
          <w:p w14:paraId="759CBFC7">
            <w:pPr>
              <w:spacing w:after="0"/>
              <w:rPr>
                <w:rFonts w:cs="Arial"/>
              </w:rPr>
            </w:pPr>
          </w:p>
          <w:p w14:paraId="1976234A">
            <w:pPr>
              <w:spacing w:after="0"/>
              <w:rPr>
                <w:rFonts w:cs="Arial"/>
              </w:rPr>
            </w:pPr>
          </w:p>
          <w:p w14:paraId="64349A3C">
            <w:pPr>
              <w:spacing w:after="0"/>
              <w:rPr>
                <w:rFonts w:cs="Arial"/>
              </w:rPr>
            </w:pPr>
          </w:p>
          <w:p w14:paraId="510DCD28">
            <w:pPr>
              <w:spacing w:after="0"/>
              <w:rPr>
                <w:rFonts w:cs="Arial"/>
              </w:rPr>
            </w:pPr>
          </w:p>
          <w:p w14:paraId="19845DD0">
            <w:pPr>
              <w:spacing w:after="0"/>
              <w:rPr>
                <w:rFonts w:cs="Arial"/>
              </w:rPr>
            </w:pPr>
          </w:p>
          <w:p w14:paraId="060FA5B8">
            <w:pPr>
              <w:spacing w:after="0"/>
              <w:rPr>
                <w:rFonts w:cs="Arial"/>
              </w:rPr>
            </w:pPr>
          </w:p>
          <w:p w14:paraId="21553D51">
            <w:pPr>
              <w:spacing w:after="0"/>
              <w:rPr>
                <w:rFonts w:cs="Arial"/>
              </w:rPr>
            </w:pPr>
          </w:p>
        </w:tc>
      </w:tr>
      <w:tr w14:paraId="75ABC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41C39D83">
            <w:pPr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DIFICULDADES ENCONTRADAS</w:t>
            </w:r>
          </w:p>
          <w:p w14:paraId="087E706D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Indicar as possíveis limitações da pesquisa</w:t>
            </w:r>
          </w:p>
        </w:tc>
      </w:tr>
      <w:tr w14:paraId="3D7D6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vAlign w:val="center"/>
          </w:tcPr>
          <w:p w14:paraId="59914C6F">
            <w:pPr>
              <w:spacing w:after="0"/>
              <w:rPr>
                <w:rFonts w:cs="Arial"/>
              </w:rPr>
            </w:pPr>
          </w:p>
          <w:p w14:paraId="362E1BC3">
            <w:pPr>
              <w:spacing w:after="0"/>
              <w:rPr>
                <w:rFonts w:cs="Arial"/>
              </w:rPr>
            </w:pPr>
          </w:p>
          <w:p w14:paraId="21EBCEB9">
            <w:pPr>
              <w:spacing w:after="0"/>
              <w:rPr>
                <w:rFonts w:cs="Arial"/>
              </w:rPr>
            </w:pPr>
          </w:p>
          <w:p w14:paraId="6E66629A">
            <w:pPr>
              <w:spacing w:after="0"/>
              <w:rPr>
                <w:rFonts w:cs="Arial"/>
              </w:rPr>
            </w:pPr>
          </w:p>
          <w:p w14:paraId="68E18E27">
            <w:pPr>
              <w:spacing w:after="0"/>
              <w:rPr>
                <w:rFonts w:cs="Arial"/>
              </w:rPr>
            </w:pPr>
          </w:p>
          <w:p w14:paraId="301750B3">
            <w:pPr>
              <w:spacing w:after="0"/>
              <w:rPr>
                <w:rFonts w:cs="Arial"/>
              </w:rPr>
            </w:pPr>
          </w:p>
          <w:p w14:paraId="097FB766">
            <w:pPr>
              <w:spacing w:after="0"/>
              <w:rPr>
                <w:rFonts w:cs="Arial"/>
              </w:rPr>
            </w:pPr>
          </w:p>
          <w:p w14:paraId="03AB8BC4">
            <w:pPr>
              <w:spacing w:after="0"/>
              <w:rPr>
                <w:rFonts w:cs="Arial"/>
              </w:rPr>
            </w:pPr>
          </w:p>
          <w:p w14:paraId="671D8B28">
            <w:pPr>
              <w:spacing w:after="0"/>
              <w:rPr>
                <w:rFonts w:cs="Arial"/>
              </w:rPr>
            </w:pPr>
          </w:p>
          <w:p w14:paraId="73707D22">
            <w:pPr>
              <w:spacing w:after="0"/>
              <w:rPr>
                <w:rFonts w:cs="Arial"/>
              </w:rPr>
            </w:pPr>
          </w:p>
        </w:tc>
      </w:tr>
      <w:tr w14:paraId="7EC7B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0F0BC283">
            <w:pPr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CRONOGRAMA DE EXECUÇÃO</w:t>
            </w:r>
          </w:p>
          <w:p w14:paraId="5131CE64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Indicar criteriosamente as principais etapas desenvolvidas com a execução do Plano de Trabalho</w:t>
            </w:r>
          </w:p>
        </w:tc>
      </w:tr>
      <w:tr w14:paraId="7FDF5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</w:tcPr>
          <w:p w14:paraId="4E04F534">
            <w:pPr>
              <w:jc w:val="both"/>
              <w:rPr>
                <w:rFonts w:cs="Arial"/>
              </w:rPr>
            </w:pPr>
          </w:p>
          <w:p w14:paraId="2F3FBD1C">
            <w:pPr>
              <w:jc w:val="both"/>
              <w:rPr>
                <w:rFonts w:cs="Arial"/>
              </w:rPr>
            </w:pPr>
          </w:p>
          <w:p w14:paraId="3B46A042">
            <w:pPr>
              <w:jc w:val="both"/>
              <w:rPr>
                <w:rFonts w:cs="Arial"/>
              </w:rPr>
            </w:pPr>
          </w:p>
          <w:p w14:paraId="1F7EC996">
            <w:pPr>
              <w:jc w:val="both"/>
              <w:rPr>
                <w:rFonts w:cs="Arial"/>
              </w:rPr>
            </w:pPr>
          </w:p>
          <w:p w14:paraId="5E084F84">
            <w:pPr>
              <w:jc w:val="both"/>
              <w:rPr>
                <w:rFonts w:cs="Arial"/>
              </w:rPr>
            </w:pPr>
          </w:p>
        </w:tc>
      </w:tr>
      <w:tr w14:paraId="29EDFA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  <w:bottom w:val="single" w:color="17365D" w:themeColor="text2" w:themeShade="BF" w:sz="18" w:space="0"/>
            </w:tcBorders>
            <w:shd w:val="clear" w:color="auto" w:fill="auto"/>
            <w:vAlign w:val="center"/>
          </w:tcPr>
          <w:p w14:paraId="35B941F0">
            <w:pPr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PARECER DO ORIENTADOR</w:t>
            </w:r>
          </w:p>
          <w:p w14:paraId="1F2357DA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Relato sucinto sobre o desempenho/dedicação do discente durante a vigência do Plano de trabalho</w:t>
            </w:r>
          </w:p>
        </w:tc>
      </w:tr>
      <w:tr w14:paraId="456526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9135" w:type="dxa"/>
            <w:gridSpan w:val="4"/>
            <w:tcBorders>
              <w:top w:val="single" w:color="17365D" w:themeColor="text2" w:themeShade="BF" w:sz="18" w:space="0"/>
            </w:tcBorders>
            <w:shd w:val="clear" w:color="auto" w:fill="FFFFFF" w:themeFill="background1"/>
            <w:vAlign w:val="center"/>
          </w:tcPr>
          <w:p w14:paraId="29AFABBC">
            <w:pPr>
              <w:spacing w:after="0"/>
              <w:jc w:val="center"/>
              <w:rPr>
                <w:rFonts w:cs="Arial"/>
              </w:rPr>
            </w:pPr>
          </w:p>
          <w:p w14:paraId="535C1DB8">
            <w:pPr>
              <w:spacing w:after="0"/>
              <w:jc w:val="center"/>
              <w:rPr>
                <w:rFonts w:cs="Arial"/>
              </w:rPr>
            </w:pPr>
          </w:p>
          <w:p w14:paraId="0FECEE31">
            <w:pPr>
              <w:spacing w:after="0"/>
              <w:jc w:val="center"/>
              <w:rPr>
                <w:rFonts w:cs="Arial"/>
              </w:rPr>
            </w:pPr>
          </w:p>
          <w:p w14:paraId="0F7A992F">
            <w:pPr>
              <w:spacing w:after="0"/>
              <w:jc w:val="center"/>
              <w:rPr>
                <w:rFonts w:cs="Arial"/>
              </w:rPr>
            </w:pPr>
          </w:p>
          <w:p w14:paraId="6D534935">
            <w:pPr>
              <w:spacing w:after="0"/>
              <w:jc w:val="center"/>
              <w:rPr>
                <w:rFonts w:cs="Arial"/>
              </w:rPr>
            </w:pPr>
          </w:p>
          <w:p w14:paraId="2F2C6BBE">
            <w:pPr>
              <w:spacing w:after="0"/>
              <w:jc w:val="center"/>
              <w:rPr>
                <w:rFonts w:cs="Arial"/>
              </w:rPr>
            </w:pPr>
          </w:p>
          <w:p w14:paraId="562E2AAB">
            <w:pPr>
              <w:spacing w:after="0"/>
              <w:jc w:val="center"/>
              <w:rPr>
                <w:rFonts w:cs="Arial"/>
              </w:rPr>
            </w:pPr>
          </w:p>
          <w:p w14:paraId="4427C95F">
            <w:pPr>
              <w:spacing w:after="0"/>
              <w:jc w:val="center"/>
              <w:rPr>
                <w:rFonts w:cs="Arial"/>
              </w:rPr>
            </w:pPr>
          </w:p>
        </w:tc>
      </w:tr>
      <w:tr w14:paraId="6D9B5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4567" w:type="dxa"/>
            <w:gridSpan w:val="2"/>
            <w:vAlign w:val="center"/>
          </w:tcPr>
          <w:p w14:paraId="5491C973">
            <w:pPr>
              <w:spacing w:after="0"/>
            </w:pPr>
            <w:r>
              <w:t>LOCAL:</w:t>
            </w:r>
          </w:p>
        </w:tc>
        <w:tc>
          <w:tcPr>
            <w:tcW w:w="4568" w:type="dxa"/>
            <w:gridSpan w:val="2"/>
            <w:vAlign w:val="center"/>
          </w:tcPr>
          <w:p w14:paraId="77EA2BB2">
            <w:pPr>
              <w:spacing w:after="0"/>
            </w:pPr>
            <w:r>
              <w:t>DATA:</w:t>
            </w:r>
          </w:p>
        </w:tc>
      </w:tr>
      <w:tr w14:paraId="05BBA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435" w:hRule="atLeast"/>
        </w:trPr>
        <w:tc>
          <w:tcPr>
            <w:tcW w:w="4567" w:type="dxa"/>
            <w:gridSpan w:val="2"/>
            <w:vAlign w:val="center"/>
          </w:tcPr>
          <w:p w14:paraId="7AE26825">
            <w:pPr>
              <w:spacing w:after="0"/>
            </w:pPr>
          </w:p>
          <w:p w14:paraId="5AC25EBB">
            <w:pPr>
              <w:spacing w:after="0"/>
            </w:pPr>
          </w:p>
          <w:p w14:paraId="6DB91F8C">
            <w:pPr>
              <w:spacing w:after="0"/>
            </w:pPr>
          </w:p>
          <w:p w14:paraId="71FC221C">
            <w:pPr>
              <w:spacing w:after="0"/>
            </w:pPr>
          </w:p>
          <w:p w14:paraId="70B58DDF">
            <w:pPr>
              <w:spacing w:after="0"/>
              <w:jc w:val="center"/>
            </w:pPr>
            <w:r>
              <w:t>____________________________________                                                                             Assinatura do(a) Orientador(a)</w:t>
            </w:r>
          </w:p>
        </w:tc>
        <w:tc>
          <w:tcPr>
            <w:tcW w:w="4568" w:type="dxa"/>
            <w:gridSpan w:val="2"/>
            <w:vAlign w:val="center"/>
          </w:tcPr>
          <w:p w14:paraId="00108E0A">
            <w:pPr>
              <w:jc w:val="both"/>
            </w:pPr>
            <w:r>
              <w:t>Declaro estar ciente e concordar, para todos os efeitos legais, com as informações contidas neste relatório.</w:t>
            </w:r>
          </w:p>
          <w:p w14:paraId="1625CA03">
            <w:pPr>
              <w:jc w:val="both"/>
            </w:pPr>
          </w:p>
          <w:p w14:paraId="42C3874B">
            <w:pPr>
              <w:jc w:val="center"/>
              <w:rPr>
                <w:sz w:val="24"/>
              </w:rPr>
            </w:pPr>
            <w:r>
              <w:t>__________________________________                                                                             Assinatura do(a) aluno</w:t>
            </w:r>
          </w:p>
          <w:p w14:paraId="622A2433">
            <w:pPr>
              <w:spacing w:after="0"/>
            </w:pPr>
          </w:p>
        </w:tc>
      </w:tr>
    </w:tbl>
    <w:p w14:paraId="0BC20598">
      <w:pPr>
        <w:jc w:val="both"/>
      </w:pPr>
    </w:p>
    <w:p w14:paraId="2D5D5549">
      <w:pPr>
        <w:jc w:val="both"/>
      </w:pPr>
    </w:p>
    <w:p w14:paraId="709DACC8">
      <w:pPr>
        <w:jc w:val="both"/>
      </w:pPr>
    </w:p>
    <w:p w14:paraId="6BFA57A2">
      <w:pPr>
        <w:jc w:val="both"/>
      </w:pPr>
    </w:p>
    <w:sectPr>
      <w:footerReference r:id="rId5" w:type="default"/>
      <w:pgSz w:w="11906" w:h="16838"/>
      <w:pgMar w:top="86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Open Sans">
    <w:altName w:val="Times New Roman"/>
    <w:panose1 w:val="00000000000000000000"/>
    <w:charset w:val="00"/>
    <w:family w:val="swiss"/>
    <w:pitch w:val="default"/>
    <w:sig w:usb0="00000000" w:usb1="00000000" w:usb2="00000028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A5A4F1">
    <w:pPr>
      <w:pStyle w:val="5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t>1</w:t>
    </w:r>
    <w:r>
      <w:fldChar w:fldCharType="end"/>
    </w:r>
  </w:p>
  <w:p w14:paraId="01B56BA0"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attachedTemplate r:id="rId1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77FD5"/>
    <w:rsid w:val="00006A70"/>
    <w:rsid w:val="0007141E"/>
    <w:rsid w:val="00071F28"/>
    <w:rsid w:val="00085F57"/>
    <w:rsid w:val="00094BB3"/>
    <w:rsid w:val="000C3D17"/>
    <w:rsid w:val="00103B7C"/>
    <w:rsid w:val="00122094"/>
    <w:rsid w:val="0012396C"/>
    <w:rsid w:val="00130D36"/>
    <w:rsid w:val="00137725"/>
    <w:rsid w:val="001672D2"/>
    <w:rsid w:val="00172DAD"/>
    <w:rsid w:val="00186816"/>
    <w:rsid w:val="001950E1"/>
    <w:rsid w:val="001C74FB"/>
    <w:rsid w:val="001E7551"/>
    <w:rsid w:val="001F197C"/>
    <w:rsid w:val="001F3D4F"/>
    <w:rsid w:val="00210665"/>
    <w:rsid w:val="002117EE"/>
    <w:rsid w:val="00222F48"/>
    <w:rsid w:val="00241B63"/>
    <w:rsid w:val="00255F1E"/>
    <w:rsid w:val="0027484E"/>
    <w:rsid w:val="00277FD5"/>
    <w:rsid w:val="002962C8"/>
    <w:rsid w:val="002A4C5C"/>
    <w:rsid w:val="002F4A7F"/>
    <w:rsid w:val="0030453C"/>
    <w:rsid w:val="0037206C"/>
    <w:rsid w:val="00373FD3"/>
    <w:rsid w:val="00384063"/>
    <w:rsid w:val="00395591"/>
    <w:rsid w:val="003C4905"/>
    <w:rsid w:val="003E083E"/>
    <w:rsid w:val="003F66A7"/>
    <w:rsid w:val="00401292"/>
    <w:rsid w:val="00456373"/>
    <w:rsid w:val="00483EC5"/>
    <w:rsid w:val="004A12F2"/>
    <w:rsid w:val="004C1261"/>
    <w:rsid w:val="004E5697"/>
    <w:rsid w:val="004F190B"/>
    <w:rsid w:val="005335B5"/>
    <w:rsid w:val="0055161A"/>
    <w:rsid w:val="005C3304"/>
    <w:rsid w:val="005D399A"/>
    <w:rsid w:val="005F1237"/>
    <w:rsid w:val="00623ECC"/>
    <w:rsid w:val="00641E7F"/>
    <w:rsid w:val="00663AB1"/>
    <w:rsid w:val="006C1CA3"/>
    <w:rsid w:val="006D4A08"/>
    <w:rsid w:val="006E7DDC"/>
    <w:rsid w:val="007046E1"/>
    <w:rsid w:val="0074527A"/>
    <w:rsid w:val="00754203"/>
    <w:rsid w:val="00756578"/>
    <w:rsid w:val="0079127B"/>
    <w:rsid w:val="007A41BD"/>
    <w:rsid w:val="007C0A1D"/>
    <w:rsid w:val="007D66AD"/>
    <w:rsid w:val="007D6DA7"/>
    <w:rsid w:val="007E051B"/>
    <w:rsid w:val="007F72A2"/>
    <w:rsid w:val="00805447"/>
    <w:rsid w:val="00863F71"/>
    <w:rsid w:val="00867C58"/>
    <w:rsid w:val="008818DF"/>
    <w:rsid w:val="008A5B02"/>
    <w:rsid w:val="008C04F6"/>
    <w:rsid w:val="008C2EBE"/>
    <w:rsid w:val="008C2EC8"/>
    <w:rsid w:val="008E50B8"/>
    <w:rsid w:val="008E6C3B"/>
    <w:rsid w:val="00984603"/>
    <w:rsid w:val="00986A2C"/>
    <w:rsid w:val="009A3428"/>
    <w:rsid w:val="009D77EA"/>
    <w:rsid w:val="00A13CE8"/>
    <w:rsid w:val="00A411A0"/>
    <w:rsid w:val="00A51199"/>
    <w:rsid w:val="00AA09BD"/>
    <w:rsid w:val="00AC72B9"/>
    <w:rsid w:val="00AD2A12"/>
    <w:rsid w:val="00B03A95"/>
    <w:rsid w:val="00B2221F"/>
    <w:rsid w:val="00B26DF5"/>
    <w:rsid w:val="00B32430"/>
    <w:rsid w:val="00B32747"/>
    <w:rsid w:val="00B4206B"/>
    <w:rsid w:val="00B50CE4"/>
    <w:rsid w:val="00B6298D"/>
    <w:rsid w:val="00B83147"/>
    <w:rsid w:val="00BA0F35"/>
    <w:rsid w:val="00BA121C"/>
    <w:rsid w:val="00BC3A08"/>
    <w:rsid w:val="00BE799C"/>
    <w:rsid w:val="00BF327D"/>
    <w:rsid w:val="00C3522F"/>
    <w:rsid w:val="00C82620"/>
    <w:rsid w:val="00CA519C"/>
    <w:rsid w:val="00D21677"/>
    <w:rsid w:val="00D224DF"/>
    <w:rsid w:val="00D2492D"/>
    <w:rsid w:val="00D618DE"/>
    <w:rsid w:val="00D74AAA"/>
    <w:rsid w:val="00D83C18"/>
    <w:rsid w:val="00D86E46"/>
    <w:rsid w:val="00DB1CEE"/>
    <w:rsid w:val="00DE6192"/>
    <w:rsid w:val="00E15B9F"/>
    <w:rsid w:val="00E32ED3"/>
    <w:rsid w:val="00E45833"/>
    <w:rsid w:val="00E60B6D"/>
    <w:rsid w:val="00E717D2"/>
    <w:rsid w:val="00E86A3D"/>
    <w:rsid w:val="00EA2EA5"/>
    <w:rsid w:val="00EC130F"/>
    <w:rsid w:val="00EC4FFA"/>
    <w:rsid w:val="00ED7488"/>
    <w:rsid w:val="00ED79AD"/>
    <w:rsid w:val="00EE6054"/>
    <w:rsid w:val="00F02EAC"/>
    <w:rsid w:val="00F200B2"/>
    <w:rsid w:val="00F4762F"/>
    <w:rsid w:val="00F603CE"/>
    <w:rsid w:val="00FB578E"/>
    <w:rsid w:val="00FC4632"/>
    <w:rsid w:val="00FF3157"/>
    <w:rsid w:val="00FF7994"/>
    <w:rsid w:val="175F1A3F"/>
    <w:rsid w:val="6EA0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6"/>
    <w:unhideWhenUsed/>
    <w:uiPriority w:val="99"/>
    <w:pPr>
      <w:tabs>
        <w:tab w:val="center" w:pos="4252"/>
        <w:tab w:val="right" w:pos="8504"/>
      </w:tabs>
    </w:pPr>
  </w:style>
  <w:style w:type="paragraph" w:styleId="5">
    <w:name w:val="footer"/>
    <w:basedOn w:val="1"/>
    <w:link w:val="7"/>
    <w:unhideWhenUsed/>
    <w:uiPriority w:val="99"/>
    <w:pPr>
      <w:tabs>
        <w:tab w:val="center" w:pos="4252"/>
        <w:tab w:val="right" w:pos="8504"/>
      </w:tabs>
    </w:pPr>
  </w:style>
  <w:style w:type="character" w:customStyle="1" w:styleId="6">
    <w:name w:val="Cabeçalho Char"/>
    <w:link w:val="4"/>
    <w:uiPriority w:val="99"/>
    <w:rPr>
      <w:sz w:val="22"/>
      <w:szCs w:val="22"/>
      <w:lang w:eastAsia="en-US"/>
    </w:rPr>
  </w:style>
  <w:style w:type="character" w:customStyle="1" w:styleId="7">
    <w:name w:val="Rodapé Char"/>
    <w:link w:val="5"/>
    <w:uiPriority w:val="99"/>
    <w:rPr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p\Desktop\MODELO%20FINAL%20FAPESB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FINAL FAPESB</Template>
  <Company>Microsoft</Company>
  <Pages>3</Pages>
  <Words>291</Words>
  <Characters>1575</Characters>
  <Lines>13</Lines>
  <Paragraphs>3</Paragraphs>
  <TotalTime>0</TotalTime>
  <ScaleCrop>false</ScaleCrop>
  <LinksUpToDate>false</LinksUpToDate>
  <CharactersWithSpaces>1863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2024-02-23T13:31:00Z</dcterms:created>
  <dc:creator>rip</dc:creator>
  <cp:lastModifiedBy>UNIVASF</cp:lastModifiedBy>
  <cp:lastPrinted>2013-12-03T19:23:00Z</cp:lastPrinted>
  <dcterms:modified xsi:type="dcterms:W3CDTF">2025-02-18T12:18:18Z</dcterms:modified>
  <dc:title>INICIAÇÃO CIENTÍFICA – COTAS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FB5FB90FF078486D8348F37603066B12_12</vt:lpwstr>
  </property>
</Properties>
</file>