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32B45" w14:textId="32C7A219" w:rsidR="00E45833" w:rsidRDefault="0031329A" w:rsidP="008C2EBE">
      <w:pPr>
        <w:jc w:val="center"/>
        <w:rPr>
          <w:rFonts w:cs="Arial"/>
          <w:b/>
          <w:sz w:val="24"/>
          <w:szCs w:val="24"/>
        </w:rPr>
      </w:pPr>
      <w:r w:rsidRPr="000C3D17">
        <w:rPr>
          <w:rFonts w:cs="Arial"/>
          <w:b/>
          <w:noProof/>
          <w:sz w:val="24"/>
          <w:szCs w:val="24"/>
        </w:rPr>
        <w:drawing>
          <wp:anchor distT="0" distB="0" distL="0" distR="0" simplePos="0" relativeHeight="251653632" behindDoc="1" locked="0" layoutInCell="1" allowOverlap="1" wp14:anchorId="02079A32" wp14:editId="01EC561E">
            <wp:simplePos x="0" y="0"/>
            <wp:positionH relativeFrom="page">
              <wp:posOffset>728980</wp:posOffset>
            </wp:positionH>
            <wp:positionV relativeFrom="page">
              <wp:posOffset>411480</wp:posOffset>
            </wp:positionV>
            <wp:extent cx="1342390" cy="476250"/>
            <wp:effectExtent l="19050" t="0" r="0" b="0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239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9FD886" w14:textId="2D18FDA6" w:rsidR="00E45833" w:rsidRDefault="0031329A" w:rsidP="008C2EBE">
      <w:pPr>
        <w:jc w:val="center"/>
        <w:rPr>
          <w:rFonts w:cs="Arial"/>
          <w:b/>
          <w:sz w:val="24"/>
          <w:szCs w:val="24"/>
        </w:rPr>
      </w:pPr>
      <w:r w:rsidRPr="000C3D17">
        <w:rPr>
          <w:rFonts w:cs="Arial"/>
          <w:b/>
          <w:noProof/>
          <w:sz w:val="24"/>
          <w:szCs w:val="24"/>
        </w:rPr>
        <w:drawing>
          <wp:anchor distT="0" distB="0" distL="0" distR="0" simplePos="0" relativeHeight="251660800" behindDoc="1" locked="0" layoutInCell="1" allowOverlap="1" wp14:anchorId="09BBEFA8" wp14:editId="2987581E">
            <wp:simplePos x="0" y="0"/>
            <wp:positionH relativeFrom="page">
              <wp:posOffset>3159125</wp:posOffset>
            </wp:positionH>
            <wp:positionV relativeFrom="page">
              <wp:posOffset>450850</wp:posOffset>
            </wp:positionV>
            <wp:extent cx="1245748" cy="428017"/>
            <wp:effectExtent l="19050" t="0" r="9525" b="0"/>
            <wp:wrapNone/>
            <wp:docPr id="4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5748" cy="428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pt-BR"/>
        </w:rPr>
        <w:drawing>
          <wp:anchor distT="0" distB="0" distL="0" distR="0" simplePos="0" relativeHeight="251665920" behindDoc="1" locked="0" layoutInCell="1" allowOverlap="1" wp14:anchorId="2B05307E" wp14:editId="04CC1D44">
            <wp:simplePos x="0" y="0"/>
            <wp:positionH relativeFrom="page">
              <wp:posOffset>5671185</wp:posOffset>
            </wp:positionH>
            <wp:positionV relativeFrom="page">
              <wp:posOffset>410914</wp:posOffset>
            </wp:positionV>
            <wp:extent cx="1335559" cy="600710"/>
            <wp:effectExtent l="0" t="0" r="0" b="8890"/>
            <wp:wrapNone/>
            <wp:docPr id="1179489846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5559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425A15" w14:textId="7F70F88C" w:rsidR="00E45833" w:rsidRDefault="00E45833" w:rsidP="008C2EBE">
      <w:pPr>
        <w:jc w:val="center"/>
        <w:rPr>
          <w:rFonts w:cs="Arial"/>
          <w:b/>
          <w:sz w:val="24"/>
          <w:szCs w:val="24"/>
        </w:rPr>
      </w:pPr>
    </w:p>
    <w:p w14:paraId="5086A375" w14:textId="77777777" w:rsidR="00D21677" w:rsidRPr="000C3D17" w:rsidRDefault="000C3D17" w:rsidP="008C2EBE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     </w:t>
      </w:r>
      <w:r w:rsidR="00E60B6D" w:rsidRPr="000C3D17">
        <w:rPr>
          <w:rFonts w:cs="Arial"/>
          <w:b/>
          <w:sz w:val="28"/>
          <w:szCs w:val="28"/>
        </w:rPr>
        <w:t xml:space="preserve">BOLSA DE </w:t>
      </w:r>
      <w:r w:rsidR="008C2EBE" w:rsidRPr="000C3D17">
        <w:rPr>
          <w:rFonts w:cs="Arial"/>
          <w:b/>
          <w:sz w:val="28"/>
          <w:szCs w:val="28"/>
        </w:rPr>
        <w:t xml:space="preserve">INICIAÇÃO CIENTÍFICA </w:t>
      </w:r>
    </w:p>
    <w:p w14:paraId="58399273" w14:textId="77777777" w:rsidR="008C2EBE" w:rsidRPr="000C3D17" w:rsidRDefault="000C3D17" w:rsidP="008C2EBE">
      <w:pPr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     </w:t>
      </w:r>
      <w:r w:rsidR="008C2EBE" w:rsidRPr="000C3D17">
        <w:rPr>
          <w:rFonts w:cs="Arial"/>
          <w:b/>
          <w:sz w:val="28"/>
          <w:szCs w:val="28"/>
        </w:rPr>
        <w:t xml:space="preserve">RELATÓRIO TÉCNICO </w:t>
      </w:r>
      <w:r w:rsidR="00E45833" w:rsidRPr="000C3D17">
        <w:rPr>
          <w:rFonts w:cs="Arial"/>
          <w:b/>
          <w:sz w:val="28"/>
          <w:szCs w:val="28"/>
          <w:highlight w:val="yellow"/>
        </w:rPr>
        <w:t>PARCIAL</w:t>
      </w:r>
    </w:p>
    <w:tbl>
      <w:tblPr>
        <w:tblW w:w="9135" w:type="dxa"/>
        <w:tblInd w:w="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3"/>
        <w:gridCol w:w="3686"/>
        <w:gridCol w:w="2056"/>
      </w:tblGrid>
      <w:tr w:rsidR="008C2EBE" w:rsidRPr="0074527A" w14:paraId="209DDD07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33B4228A" w14:textId="77777777" w:rsidR="008C2EBE" w:rsidRPr="0027484E" w:rsidRDefault="008C2EBE" w:rsidP="002117EE">
            <w:pPr>
              <w:spacing w:after="0"/>
              <w:ind w:left="360"/>
              <w:jc w:val="center"/>
              <w:rPr>
                <w:rFonts w:cs="Arial"/>
                <w:b/>
              </w:rPr>
            </w:pPr>
            <w:r w:rsidRPr="0027484E">
              <w:rPr>
                <w:rFonts w:cs="Arial"/>
                <w:b/>
              </w:rPr>
              <w:t>IDENTIFICAÇÃO</w:t>
            </w:r>
          </w:p>
        </w:tc>
      </w:tr>
      <w:tr w:rsidR="0031329A" w:rsidRPr="0074527A" w14:paraId="03345C3B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37C45D19" w14:textId="5BBBB45D" w:rsidR="0031329A" w:rsidRPr="0027484E" w:rsidRDefault="0031329A" w:rsidP="0031329A">
            <w:pPr>
              <w:spacing w:after="0"/>
              <w:rPr>
                <w:rFonts w:cs="Arial"/>
                <w:b/>
              </w:rPr>
            </w:pPr>
            <w:r>
              <w:rPr>
                <w:rFonts w:cs="Arial"/>
                <w:color w:val="17365D" w:themeColor="text2" w:themeShade="BF"/>
              </w:rPr>
              <w:t xml:space="preserve">PIBIC UNIVASF/CNPq </w:t>
            </w:r>
            <w:proofErr w:type="gramStart"/>
            <w:r>
              <w:rPr>
                <w:rFonts w:cs="Arial"/>
                <w:color w:val="17365D" w:themeColor="text2" w:themeShade="BF"/>
              </w:rPr>
              <w:t>(  )</w:t>
            </w:r>
            <w:proofErr w:type="gramEnd"/>
            <w:r>
              <w:rPr>
                <w:rFonts w:cs="Arial"/>
                <w:color w:val="17365D" w:themeColor="text2" w:themeShade="BF"/>
              </w:rPr>
              <w:t xml:space="preserve">             PIVIC (  )                  PIBITI (  )                 PIVITI (  )                 </w:t>
            </w:r>
          </w:p>
        </w:tc>
      </w:tr>
      <w:tr w:rsidR="0031329A" w:rsidRPr="0074527A" w14:paraId="39DBDF5E" w14:textId="77777777">
        <w:trPr>
          <w:trHeight w:val="435"/>
        </w:trPr>
        <w:tc>
          <w:tcPr>
            <w:tcW w:w="9135" w:type="dxa"/>
            <w:gridSpan w:val="3"/>
            <w:vAlign w:val="center"/>
          </w:tcPr>
          <w:p w14:paraId="2759C4B3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ÁREA PREDOMINANTE DE PROJETO:</w:t>
            </w:r>
          </w:p>
        </w:tc>
      </w:tr>
      <w:tr w:rsidR="0031329A" w:rsidRPr="0074527A" w14:paraId="2A7F6290" w14:textId="77777777">
        <w:trPr>
          <w:trHeight w:val="435"/>
        </w:trPr>
        <w:tc>
          <w:tcPr>
            <w:tcW w:w="9135" w:type="dxa"/>
            <w:gridSpan w:val="3"/>
            <w:vAlign w:val="center"/>
          </w:tcPr>
          <w:p w14:paraId="3C29CBE2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  <w:r w:rsidRPr="00DE6192">
              <w:rPr>
                <w:rFonts w:cs="Arial"/>
              </w:rPr>
              <w:t>TÍTULO DO PROJETO DE PESQUISA:</w:t>
            </w:r>
          </w:p>
        </w:tc>
      </w:tr>
      <w:tr w:rsidR="0031329A" w:rsidRPr="0074527A" w14:paraId="16B75AD7" w14:textId="77777777">
        <w:trPr>
          <w:trHeight w:val="435"/>
        </w:trPr>
        <w:tc>
          <w:tcPr>
            <w:tcW w:w="9135" w:type="dxa"/>
            <w:gridSpan w:val="3"/>
            <w:vAlign w:val="center"/>
          </w:tcPr>
          <w:p w14:paraId="73F4F065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TÍTULO DO PLANO DE TRABALHO</w:t>
            </w:r>
          </w:p>
        </w:tc>
      </w:tr>
      <w:tr w:rsidR="0031329A" w:rsidRPr="0074527A" w14:paraId="7EFD6BF4" w14:textId="77777777" w:rsidTr="000C3D17">
        <w:trPr>
          <w:trHeight w:val="435"/>
        </w:trPr>
        <w:tc>
          <w:tcPr>
            <w:tcW w:w="9135" w:type="dxa"/>
            <w:gridSpan w:val="3"/>
            <w:tcBorders>
              <w:bottom w:val="single" w:sz="18" w:space="0" w:color="17365D" w:themeColor="text2" w:themeShade="BF"/>
            </w:tcBorders>
            <w:vAlign w:val="center"/>
          </w:tcPr>
          <w:p w14:paraId="13249F3C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  <w:r w:rsidRPr="00DE6192">
              <w:rPr>
                <w:rFonts w:cs="Arial"/>
              </w:rPr>
              <w:t>PERÍODO ABRANGIDO PELO RELATÓRIO:         /    /         a       /    /</w:t>
            </w:r>
          </w:p>
        </w:tc>
      </w:tr>
      <w:tr w:rsidR="0031329A" w:rsidRPr="0074527A" w14:paraId="11516DEE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5B236175" w14:textId="77777777" w:rsidR="0031329A" w:rsidRDefault="0031329A" w:rsidP="0031329A">
            <w:pPr>
              <w:spacing w:after="0" w:line="330" w:lineRule="atLeast"/>
              <w:jc w:val="center"/>
              <w:rPr>
                <w:rFonts w:cs="Arial"/>
              </w:rPr>
            </w:pPr>
          </w:p>
          <w:p w14:paraId="775E9C0B" w14:textId="77777777" w:rsidR="0031329A" w:rsidRPr="00995433" w:rsidRDefault="0031329A" w:rsidP="0031329A">
            <w:pPr>
              <w:spacing w:after="0" w:line="33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t-BR"/>
              </w:rPr>
            </w:pPr>
            <w:r w:rsidRPr="00EC130F">
              <w:rPr>
                <w:rFonts w:cs="Arial"/>
                <w:b/>
              </w:rPr>
              <w:t>RESUMO DO PROJETO OU PLANO DE TRABALHO</w:t>
            </w:r>
            <w:r w:rsidRPr="00AC72B9">
              <w:rPr>
                <w:rFonts w:cs="Arial"/>
              </w:rPr>
              <w:t xml:space="preserve"> </w:t>
            </w:r>
            <w:r w:rsidRPr="00AC72B9">
              <w:rPr>
                <w:rFonts w:ascii="Open Sans" w:eastAsia="Times New Roman" w:hAnsi="Open Sans" w:cs="Open Sans"/>
                <w:color w:val="666666"/>
                <w:sz w:val="20"/>
                <w:szCs w:val="20"/>
                <w:lang w:eastAsia="pt-BR"/>
              </w:rPr>
              <w:t>Máximo</w:t>
            </w:r>
            <w:r w:rsidRPr="00995433">
              <w:rPr>
                <w:rFonts w:ascii="Open Sans" w:eastAsia="Times New Roman" w:hAnsi="Open Sans" w:cs="Open Sans"/>
                <w:color w:val="666666"/>
                <w:sz w:val="20"/>
                <w:szCs w:val="20"/>
                <w:lang w:eastAsia="pt-BR"/>
              </w:rPr>
              <w:t xml:space="preserve"> de 250 palavras</w:t>
            </w:r>
          </w:p>
          <w:p w14:paraId="03954A56" w14:textId="77777777" w:rsidR="0031329A" w:rsidRPr="00DE6192" w:rsidRDefault="0031329A" w:rsidP="0031329A">
            <w:pPr>
              <w:spacing w:after="0"/>
              <w:ind w:left="360"/>
              <w:jc w:val="center"/>
              <w:rPr>
                <w:rFonts w:cs="Arial"/>
              </w:rPr>
            </w:pPr>
          </w:p>
        </w:tc>
      </w:tr>
      <w:tr w:rsidR="0031329A" w:rsidRPr="0074527A" w14:paraId="64C779FD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7BF30F23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03F39FA8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34409EB6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2E158C2D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0BAF6EF2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643FF029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03ED4238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40121258" w14:textId="77777777" w:rsidR="0031329A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  <w:p w14:paraId="1056960F" w14:textId="77777777" w:rsidR="0031329A" w:rsidRPr="008E50B8" w:rsidRDefault="0031329A" w:rsidP="0031329A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</w:p>
        </w:tc>
      </w:tr>
      <w:tr w:rsidR="0031329A" w:rsidRPr="0074527A" w14:paraId="35E63CBA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539FD61F" w14:textId="77777777" w:rsidR="0031329A" w:rsidRPr="00AC72B9" w:rsidRDefault="0031329A" w:rsidP="0031329A">
            <w:pPr>
              <w:spacing w:after="0"/>
              <w:jc w:val="center"/>
              <w:rPr>
                <w:rFonts w:cs="Arial"/>
                <w:b/>
                <w:sz w:val="18"/>
                <w:szCs w:val="18"/>
              </w:rPr>
            </w:pP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Palavra-chave 1 </w:t>
            </w:r>
            <w:r w:rsidRPr="00AC72B9">
              <w:rPr>
                <w:rFonts w:ascii="Times New Roman" w:eastAsia="Times New Roman" w:hAnsi="Times New Roman"/>
                <w:b/>
                <w:color w:val="CC2233"/>
                <w:sz w:val="24"/>
                <w:szCs w:val="24"/>
                <w:bdr w:val="none" w:sz="0" w:space="0" w:color="auto" w:frame="1"/>
                <w:lang w:eastAsia="pt-BR"/>
              </w:rPr>
              <w:t>*</w:t>
            </w: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 Palavra-chave 2 </w:t>
            </w:r>
            <w:r w:rsidRPr="00AC72B9">
              <w:rPr>
                <w:rFonts w:ascii="Times New Roman" w:eastAsia="Times New Roman" w:hAnsi="Times New Roman"/>
                <w:b/>
                <w:color w:val="CC2233"/>
                <w:sz w:val="24"/>
                <w:szCs w:val="24"/>
                <w:bdr w:val="none" w:sz="0" w:space="0" w:color="auto" w:frame="1"/>
                <w:lang w:eastAsia="pt-BR"/>
              </w:rPr>
              <w:t>*</w:t>
            </w: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 Palavra-chave 3 </w:t>
            </w:r>
            <w:r w:rsidRPr="00AC72B9">
              <w:rPr>
                <w:rFonts w:ascii="Times New Roman" w:eastAsia="Times New Roman" w:hAnsi="Times New Roman"/>
                <w:b/>
                <w:color w:val="CC2233"/>
                <w:sz w:val="24"/>
                <w:szCs w:val="24"/>
                <w:bdr w:val="none" w:sz="0" w:space="0" w:color="auto" w:frame="1"/>
                <w:lang w:eastAsia="pt-BR"/>
              </w:rPr>
              <w:t>*</w:t>
            </w: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 Palavra-chave 4 </w:t>
            </w:r>
            <w:r w:rsidRPr="00AC72B9">
              <w:rPr>
                <w:rFonts w:ascii="Times New Roman" w:eastAsia="Times New Roman" w:hAnsi="Times New Roman"/>
                <w:b/>
                <w:color w:val="CC2233"/>
                <w:sz w:val="24"/>
                <w:szCs w:val="24"/>
                <w:bdr w:val="none" w:sz="0" w:space="0" w:color="auto" w:frame="1"/>
                <w:lang w:eastAsia="pt-BR"/>
              </w:rPr>
              <w:t>*</w:t>
            </w: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 Palavra-chave 5 </w:t>
            </w:r>
            <w:r w:rsidRPr="00AC72B9">
              <w:rPr>
                <w:rFonts w:ascii="Times New Roman" w:eastAsia="Times New Roman" w:hAnsi="Times New Roman"/>
                <w:b/>
                <w:color w:val="CC2233"/>
                <w:sz w:val="24"/>
                <w:szCs w:val="24"/>
                <w:bdr w:val="none" w:sz="0" w:space="0" w:color="auto" w:frame="1"/>
                <w:lang w:eastAsia="pt-BR"/>
              </w:rPr>
              <w:t>*</w:t>
            </w: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 Palavra-chave 6 </w:t>
            </w:r>
            <w:r w:rsidRPr="00AC72B9">
              <w:rPr>
                <w:rFonts w:ascii="Times New Roman" w:eastAsia="Times New Roman" w:hAnsi="Times New Roman"/>
                <w:b/>
                <w:color w:val="CC2233"/>
                <w:sz w:val="24"/>
                <w:szCs w:val="24"/>
                <w:bdr w:val="none" w:sz="0" w:space="0" w:color="auto" w:frame="1"/>
                <w:lang w:eastAsia="pt-BR"/>
              </w:rPr>
              <w:t>*</w:t>
            </w:r>
            <w:r w:rsidRPr="00AC72B9">
              <w:rPr>
                <w:rFonts w:ascii="Times New Roman" w:eastAsia="Times New Roman" w:hAnsi="Times New Roman"/>
                <w:b/>
                <w:sz w:val="24"/>
                <w:szCs w:val="24"/>
                <w:lang w:eastAsia="pt-BR"/>
              </w:rPr>
              <w:t> </w:t>
            </w:r>
          </w:p>
        </w:tc>
      </w:tr>
      <w:tr w:rsidR="0031329A" w:rsidRPr="0074527A" w14:paraId="42FD7214" w14:textId="77777777" w:rsidTr="000C3D17">
        <w:trPr>
          <w:trHeight w:val="435"/>
        </w:trPr>
        <w:tc>
          <w:tcPr>
            <w:tcW w:w="3393" w:type="dxa"/>
            <w:tcBorders>
              <w:top w:val="single" w:sz="18" w:space="0" w:color="17365D" w:themeColor="text2" w:themeShade="BF"/>
            </w:tcBorders>
          </w:tcPr>
          <w:p w14:paraId="5CB480C3" w14:textId="77777777" w:rsidR="0031329A" w:rsidRPr="008E50B8" w:rsidRDefault="0031329A" w:rsidP="0031329A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18" w:space="0" w:color="17365D" w:themeColor="text2" w:themeShade="BF"/>
            </w:tcBorders>
          </w:tcPr>
          <w:p w14:paraId="13BCA6D6" w14:textId="77777777" w:rsidR="0031329A" w:rsidRPr="00DE6192" w:rsidRDefault="0031329A" w:rsidP="0031329A">
            <w:pPr>
              <w:jc w:val="both"/>
              <w:rPr>
                <w:rFonts w:cs="Arial"/>
              </w:rPr>
            </w:pPr>
          </w:p>
        </w:tc>
        <w:tc>
          <w:tcPr>
            <w:tcW w:w="2056" w:type="dxa"/>
            <w:tcBorders>
              <w:top w:val="single" w:sz="18" w:space="0" w:color="17365D" w:themeColor="text2" w:themeShade="BF"/>
            </w:tcBorders>
          </w:tcPr>
          <w:p w14:paraId="47592C18" w14:textId="77777777" w:rsidR="0031329A" w:rsidRPr="00DE6192" w:rsidRDefault="0031329A" w:rsidP="0031329A">
            <w:pPr>
              <w:jc w:val="both"/>
              <w:rPr>
                <w:rFonts w:cs="Arial"/>
              </w:rPr>
            </w:pPr>
          </w:p>
        </w:tc>
      </w:tr>
      <w:tr w:rsidR="0031329A" w:rsidRPr="0074527A" w14:paraId="019EA4CA" w14:textId="77777777" w:rsidTr="000C3D17">
        <w:trPr>
          <w:trHeight w:val="435"/>
        </w:trPr>
        <w:tc>
          <w:tcPr>
            <w:tcW w:w="3393" w:type="dxa"/>
            <w:tcBorders>
              <w:bottom w:val="single" w:sz="18" w:space="0" w:color="17365D" w:themeColor="text2" w:themeShade="BF"/>
            </w:tcBorders>
          </w:tcPr>
          <w:p w14:paraId="100E4F8C" w14:textId="77777777" w:rsidR="0031329A" w:rsidRPr="008E50B8" w:rsidRDefault="0031329A" w:rsidP="0031329A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</w:p>
        </w:tc>
        <w:tc>
          <w:tcPr>
            <w:tcW w:w="3686" w:type="dxa"/>
            <w:tcBorders>
              <w:bottom w:val="single" w:sz="18" w:space="0" w:color="17365D" w:themeColor="text2" w:themeShade="BF"/>
            </w:tcBorders>
          </w:tcPr>
          <w:p w14:paraId="100E5F04" w14:textId="77777777" w:rsidR="0031329A" w:rsidRPr="00DE6192" w:rsidRDefault="0031329A" w:rsidP="0031329A">
            <w:pPr>
              <w:jc w:val="both"/>
              <w:rPr>
                <w:rFonts w:cs="Arial"/>
              </w:rPr>
            </w:pPr>
          </w:p>
        </w:tc>
        <w:tc>
          <w:tcPr>
            <w:tcW w:w="2056" w:type="dxa"/>
            <w:tcBorders>
              <w:bottom w:val="single" w:sz="18" w:space="0" w:color="17365D" w:themeColor="text2" w:themeShade="BF"/>
            </w:tcBorders>
          </w:tcPr>
          <w:p w14:paraId="125FD5ED" w14:textId="77777777" w:rsidR="0031329A" w:rsidRPr="00DE6192" w:rsidRDefault="0031329A" w:rsidP="0031329A">
            <w:pPr>
              <w:jc w:val="both"/>
              <w:rPr>
                <w:rFonts w:cs="Arial"/>
              </w:rPr>
            </w:pPr>
          </w:p>
        </w:tc>
      </w:tr>
      <w:tr w:rsidR="0031329A" w:rsidRPr="0074527A" w14:paraId="04392AFD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</w:tcPr>
          <w:p w14:paraId="3E249BFF" w14:textId="77777777" w:rsidR="0031329A" w:rsidRDefault="0031329A" w:rsidP="0031329A">
            <w:pPr>
              <w:jc w:val="center"/>
              <w:rPr>
                <w:rFonts w:cs="Arial"/>
                <w:b/>
              </w:rPr>
            </w:pPr>
            <w:r w:rsidRPr="00E45833">
              <w:rPr>
                <w:rFonts w:cs="Arial"/>
                <w:b/>
              </w:rPr>
              <w:t xml:space="preserve">OBJETIVOS DO PLANO DE TRABALHO </w:t>
            </w:r>
          </w:p>
          <w:p w14:paraId="1D814B79" w14:textId="77777777" w:rsidR="0031329A" w:rsidRPr="00E45833" w:rsidRDefault="0031329A" w:rsidP="0031329A">
            <w:pPr>
              <w:jc w:val="center"/>
              <w:rPr>
                <w:rFonts w:cs="Arial"/>
                <w:color w:val="000000" w:themeColor="text1"/>
              </w:rPr>
            </w:pPr>
            <w:r w:rsidRPr="00E45833">
              <w:rPr>
                <w:rFonts w:cs="Arial"/>
                <w:color w:val="000000" w:themeColor="text1"/>
              </w:rPr>
              <w:t>Exposição clara e sucinta do resultado proposto, expresso sob a forma de metas explícitas, precisas e verificáveis vinculadas ao projeto de pesquisa.</w:t>
            </w:r>
          </w:p>
        </w:tc>
      </w:tr>
      <w:tr w:rsidR="0031329A" w:rsidRPr="0074527A" w14:paraId="63E40E9A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</w:tcPr>
          <w:p w14:paraId="2032F112" w14:textId="77777777" w:rsidR="0031329A" w:rsidRDefault="0031329A" w:rsidP="0031329A">
            <w:pPr>
              <w:jc w:val="both"/>
              <w:rPr>
                <w:rFonts w:cs="Arial"/>
              </w:rPr>
            </w:pPr>
          </w:p>
          <w:p w14:paraId="5D570C1D" w14:textId="77777777" w:rsidR="0031329A" w:rsidRDefault="0031329A" w:rsidP="0031329A">
            <w:pPr>
              <w:jc w:val="both"/>
              <w:rPr>
                <w:rFonts w:cs="Arial"/>
              </w:rPr>
            </w:pPr>
          </w:p>
          <w:p w14:paraId="02A3E064" w14:textId="77777777" w:rsidR="0031329A" w:rsidRDefault="0031329A" w:rsidP="0031329A">
            <w:pPr>
              <w:jc w:val="both"/>
              <w:rPr>
                <w:rFonts w:cs="Arial"/>
              </w:rPr>
            </w:pPr>
          </w:p>
        </w:tc>
      </w:tr>
      <w:tr w:rsidR="0031329A" w:rsidRPr="0074527A" w14:paraId="7371EFAC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3F112594" w14:textId="77777777" w:rsidR="0031329A" w:rsidRPr="00E45833" w:rsidRDefault="0031329A" w:rsidP="0031329A">
            <w:pPr>
              <w:tabs>
                <w:tab w:val="left" w:pos="6330"/>
              </w:tabs>
              <w:spacing w:after="0"/>
              <w:jc w:val="center"/>
              <w:rPr>
                <w:rFonts w:cs="Arial"/>
                <w:b/>
              </w:rPr>
            </w:pPr>
            <w:r w:rsidRPr="00E45833">
              <w:rPr>
                <w:rFonts w:cs="Arial"/>
                <w:b/>
              </w:rPr>
              <w:t xml:space="preserve"> METODOLOGIA </w:t>
            </w:r>
          </w:p>
          <w:p w14:paraId="0FDB845F" w14:textId="77777777" w:rsidR="0031329A" w:rsidRPr="00E45833" w:rsidRDefault="0031329A" w:rsidP="0031329A">
            <w:pPr>
              <w:tabs>
                <w:tab w:val="left" w:pos="6330"/>
              </w:tabs>
              <w:spacing w:after="0"/>
              <w:jc w:val="both"/>
              <w:rPr>
                <w:rFonts w:cs="Arial"/>
                <w:color w:val="000000" w:themeColor="text1"/>
              </w:rPr>
            </w:pPr>
            <w:r w:rsidRPr="00E45833">
              <w:rPr>
                <w:rFonts w:cs="Arial"/>
                <w:color w:val="000000" w:themeColor="text1"/>
              </w:rPr>
              <w:t>Atividades e metodologia desenvolvidas vinculadas ao objetivo proposto ao Plano de Trabalho: descrição de procedimentos, técnicas das medições,</w:t>
            </w:r>
            <w:r>
              <w:rPr>
                <w:rFonts w:cs="Arial"/>
                <w:color w:val="000000" w:themeColor="text1"/>
              </w:rPr>
              <w:t xml:space="preserve"> </w:t>
            </w:r>
            <w:r w:rsidRPr="00E45833">
              <w:rPr>
                <w:rFonts w:cs="Arial"/>
                <w:color w:val="000000" w:themeColor="text1"/>
              </w:rPr>
              <w:t>observações e processamento dos dados utilizados</w:t>
            </w:r>
            <w:r>
              <w:rPr>
                <w:rFonts w:cs="Arial"/>
                <w:color w:val="000000" w:themeColor="text1"/>
              </w:rPr>
              <w:t>.</w:t>
            </w:r>
          </w:p>
        </w:tc>
      </w:tr>
      <w:tr w:rsidR="0031329A" w:rsidRPr="0074527A" w14:paraId="6A0EAA15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vAlign w:val="center"/>
          </w:tcPr>
          <w:p w14:paraId="75049E67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4D3DDE9C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1AD3F2FE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501DB158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1E296A37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35DC9360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</w:p>
        </w:tc>
      </w:tr>
      <w:tr w:rsidR="0031329A" w:rsidRPr="0074527A" w14:paraId="74890768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4F9FCA29" w14:textId="77777777" w:rsidR="0031329A" w:rsidRPr="00E45833" w:rsidRDefault="0031329A" w:rsidP="0031329A">
            <w:pPr>
              <w:spacing w:after="0"/>
              <w:jc w:val="center"/>
              <w:rPr>
                <w:rFonts w:cs="Arial"/>
                <w:b/>
              </w:rPr>
            </w:pPr>
            <w:r w:rsidRPr="00E45833">
              <w:rPr>
                <w:rFonts w:cs="Arial"/>
                <w:b/>
              </w:rPr>
              <w:t>RESULTADOS PARCIAIS</w:t>
            </w:r>
          </w:p>
          <w:p w14:paraId="401B5B44" w14:textId="77777777" w:rsidR="0031329A" w:rsidRPr="00DE6192" w:rsidRDefault="0031329A" w:rsidP="0031329A">
            <w:pPr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Descrição dos resultados obtidos com a execução do Plano de Trabalho</w:t>
            </w:r>
          </w:p>
        </w:tc>
      </w:tr>
      <w:tr w:rsidR="0031329A" w:rsidRPr="0074527A" w14:paraId="1452E1C5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vAlign w:val="center"/>
          </w:tcPr>
          <w:p w14:paraId="47EE1A77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147A2079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2C3C823F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285D7EE2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25D96F55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2190D171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4BBFB36B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</w:p>
        </w:tc>
      </w:tr>
      <w:tr w:rsidR="0031329A" w:rsidRPr="0074527A" w14:paraId="4DCAC6A9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4AAC0A7F" w14:textId="77777777" w:rsidR="0031329A" w:rsidRPr="00210665" w:rsidRDefault="0031329A" w:rsidP="0031329A">
            <w:pPr>
              <w:spacing w:after="0"/>
              <w:jc w:val="center"/>
              <w:rPr>
                <w:rFonts w:cs="Arial"/>
                <w:b/>
              </w:rPr>
            </w:pPr>
            <w:r w:rsidRPr="00210665">
              <w:rPr>
                <w:rFonts w:cs="Arial"/>
                <w:b/>
              </w:rPr>
              <w:t>DIFICULDADES ENCONTRADAS</w:t>
            </w:r>
          </w:p>
          <w:p w14:paraId="451B925D" w14:textId="77777777" w:rsidR="0031329A" w:rsidRPr="00DE6192" w:rsidRDefault="0031329A" w:rsidP="0031329A">
            <w:pPr>
              <w:spacing w:after="0"/>
              <w:jc w:val="center"/>
              <w:rPr>
                <w:rFonts w:cs="Arial"/>
              </w:rPr>
            </w:pPr>
            <w:r w:rsidRPr="00E45833">
              <w:rPr>
                <w:rFonts w:cs="Arial"/>
              </w:rPr>
              <w:t>Indicar as possíveis limitações da pesquisa</w:t>
            </w:r>
          </w:p>
        </w:tc>
      </w:tr>
      <w:tr w:rsidR="0031329A" w:rsidRPr="0074527A" w14:paraId="48E438BD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vAlign w:val="center"/>
          </w:tcPr>
          <w:p w14:paraId="7734292B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271C466A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02C62AA7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55ADEF24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0CBC2A1F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29A8AC46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46E5B812" w14:textId="77777777" w:rsidR="0031329A" w:rsidRDefault="0031329A" w:rsidP="0031329A">
            <w:pPr>
              <w:spacing w:after="0"/>
              <w:rPr>
                <w:rFonts w:cs="Arial"/>
              </w:rPr>
            </w:pPr>
          </w:p>
          <w:p w14:paraId="75D35EAE" w14:textId="77777777" w:rsidR="0031329A" w:rsidRPr="00DE6192" w:rsidRDefault="0031329A" w:rsidP="0031329A">
            <w:pPr>
              <w:spacing w:after="0"/>
              <w:rPr>
                <w:rFonts w:cs="Arial"/>
              </w:rPr>
            </w:pPr>
          </w:p>
        </w:tc>
      </w:tr>
      <w:tr w:rsidR="0031329A" w:rsidRPr="0074527A" w14:paraId="18B92CC8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76618A7E" w14:textId="77777777" w:rsidR="0031329A" w:rsidRPr="00210665" w:rsidRDefault="0031329A" w:rsidP="0031329A">
            <w:pPr>
              <w:spacing w:after="0"/>
              <w:jc w:val="center"/>
              <w:rPr>
                <w:rFonts w:cs="Arial"/>
                <w:b/>
              </w:rPr>
            </w:pPr>
            <w:r w:rsidRPr="00210665">
              <w:rPr>
                <w:rFonts w:cs="Arial"/>
                <w:b/>
              </w:rPr>
              <w:t>CRONOGRAMA DE EXECUÇÃO</w:t>
            </w:r>
          </w:p>
          <w:p w14:paraId="170AE9D4" w14:textId="77777777" w:rsidR="0031329A" w:rsidRPr="00DE6192" w:rsidRDefault="0031329A" w:rsidP="0031329A">
            <w:pPr>
              <w:spacing w:after="0"/>
              <w:jc w:val="center"/>
              <w:rPr>
                <w:rFonts w:cs="Arial"/>
              </w:rPr>
            </w:pPr>
            <w:r>
              <w:rPr>
                <w:rFonts w:cs="Arial"/>
              </w:rPr>
              <w:t>Indicar criteriosamente as principais etapas desenvolvidas com a execução do Plano de Trabalho</w:t>
            </w:r>
          </w:p>
        </w:tc>
      </w:tr>
      <w:tr w:rsidR="0031329A" w:rsidRPr="0074527A" w14:paraId="4CDC690F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</w:tcPr>
          <w:p w14:paraId="12F7A211" w14:textId="77777777" w:rsidR="0031329A" w:rsidRDefault="0031329A" w:rsidP="0031329A">
            <w:pPr>
              <w:jc w:val="both"/>
              <w:rPr>
                <w:rFonts w:cs="Arial"/>
              </w:rPr>
            </w:pPr>
          </w:p>
          <w:p w14:paraId="41111C80" w14:textId="77777777" w:rsidR="0031329A" w:rsidRDefault="0031329A" w:rsidP="0031329A">
            <w:pPr>
              <w:jc w:val="both"/>
              <w:rPr>
                <w:rFonts w:cs="Arial"/>
              </w:rPr>
            </w:pPr>
          </w:p>
          <w:p w14:paraId="487F286D" w14:textId="77777777" w:rsidR="0031329A" w:rsidRDefault="0031329A" w:rsidP="0031329A">
            <w:pPr>
              <w:jc w:val="both"/>
              <w:rPr>
                <w:rFonts w:cs="Arial"/>
              </w:rPr>
            </w:pPr>
          </w:p>
          <w:p w14:paraId="513EB3D7" w14:textId="77777777" w:rsidR="0031329A" w:rsidRDefault="0031329A" w:rsidP="0031329A">
            <w:pPr>
              <w:jc w:val="both"/>
              <w:rPr>
                <w:rFonts w:cs="Arial"/>
              </w:rPr>
            </w:pPr>
          </w:p>
          <w:p w14:paraId="6D861B91" w14:textId="77777777" w:rsidR="0031329A" w:rsidRPr="00DE6192" w:rsidRDefault="0031329A" w:rsidP="0031329A">
            <w:pPr>
              <w:jc w:val="both"/>
              <w:rPr>
                <w:rFonts w:cs="Arial"/>
              </w:rPr>
            </w:pPr>
          </w:p>
        </w:tc>
      </w:tr>
      <w:tr w:rsidR="0031329A" w:rsidRPr="0074527A" w14:paraId="1C5BE613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  <w:bottom w:val="single" w:sz="18" w:space="0" w:color="17365D" w:themeColor="text2" w:themeShade="BF"/>
            </w:tcBorders>
            <w:shd w:val="clear" w:color="auto" w:fill="auto"/>
            <w:vAlign w:val="center"/>
          </w:tcPr>
          <w:p w14:paraId="3EB74721" w14:textId="77777777" w:rsidR="0031329A" w:rsidRDefault="0031329A" w:rsidP="0031329A">
            <w:pPr>
              <w:spacing w:after="0"/>
              <w:jc w:val="center"/>
              <w:rPr>
                <w:rFonts w:cs="Arial"/>
                <w:b/>
              </w:rPr>
            </w:pPr>
            <w:r w:rsidRPr="00210665">
              <w:rPr>
                <w:rFonts w:cs="Arial"/>
                <w:b/>
              </w:rPr>
              <w:t xml:space="preserve"> PARECER DO ORIENTADOR</w:t>
            </w:r>
          </w:p>
          <w:p w14:paraId="18309F4C" w14:textId="77777777" w:rsidR="0031329A" w:rsidRPr="00210665" w:rsidRDefault="0031329A" w:rsidP="0031329A">
            <w:pPr>
              <w:spacing w:after="0"/>
              <w:jc w:val="center"/>
              <w:rPr>
                <w:rFonts w:cs="Arial"/>
              </w:rPr>
            </w:pPr>
            <w:r w:rsidRPr="00210665">
              <w:rPr>
                <w:rFonts w:cs="Arial"/>
              </w:rPr>
              <w:t>Relato sucinto sobre o desempenho/dedicação do discente durante a vigência do Plano de trabalho</w:t>
            </w:r>
          </w:p>
        </w:tc>
      </w:tr>
      <w:tr w:rsidR="0031329A" w:rsidRPr="0074527A" w14:paraId="55E784DA" w14:textId="77777777" w:rsidTr="000C3D17">
        <w:trPr>
          <w:trHeight w:val="435"/>
        </w:trPr>
        <w:tc>
          <w:tcPr>
            <w:tcW w:w="9135" w:type="dxa"/>
            <w:gridSpan w:val="3"/>
            <w:tcBorders>
              <w:top w:val="single" w:sz="18" w:space="0" w:color="17365D" w:themeColor="text2" w:themeShade="BF"/>
            </w:tcBorders>
            <w:shd w:val="clear" w:color="auto" w:fill="FFFFFF" w:themeFill="background1"/>
            <w:vAlign w:val="center"/>
          </w:tcPr>
          <w:p w14:paraId="0C963AFA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7A6134A6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7E2DCE78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3E56CFB3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236AD47B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54662CFA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6ED858CC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  <w:p w14:paraId="7CD36C1D" w14:textId="77777777" w:rsidR="0031329A" w:rsidRDefault="0031329A" w:rsidP="0031329A">
            <w:pPr>
              <w:spacing w:after="0"/>
              <w:jc w:val="center"/>
              <w:rPr>
                <w:rFonts w:cs="Arial"/>
              </w:rPr>
            </w:pPr>
          </w:p>
        </w:tc>
      </w:tr>
    </w:tbl>
    <w:p w14:paraId="37BF8982" w14:textId="77777777" w:rsidR="008C2EBE" w:rsidRDefault="008C2EBE" w:rsidP="008C2EBE">
      <w:pPr>
        <w:jc w:val="both"/>
      </w:pPr>
    </w:p>
    <w:p w14:paraId="4A0B1BA4" w14:textId="77777777" w:rsidR="008E6C3B" w:rsidRDefault="008E6C3B" w:rsidP="008C2EBE">
      <w:pPr>
        <w:jc w:val="both"/>
      </w:pPr>
    </w:p>
    <w:p w14:paraId="27302D22" w14:textId="77777777" w:rsidR="008E6C3B" w:rsidRDefault="008E6C3B" w:rsidP="008C2EBE">
      <w:pPr>
        <w:jc w:val="both"/>
      </w:pPr>
    </w:p>
    <w:p w14:paraId="7E4040EC" w14:textId="77777777" w:rsidR="00D86E46" w:rsidRDefault="00D86E46" w:rsidP="008C2EBE">
      <w:pPr>
        <w:jc w:val="both"/>
      </w:pPr>
    </w:p>
    <w:sectPr w:rsidR="00D86E46" w:rsidSect="000C3D17">
      <w:footerReference w:type="default" r:id="rId10"/>
      <w:pgSz w:w="11906" w:h="16838"/>
      <w:pgMar w:top="8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CB223F" w14:textId="77777777" w:rsidR="00BA7898" w:rsidRDefault="00BA7898" w:rsidP="00D86E46">
      <w:pPr>
        <w:spacing w:after="0" w:line="240" w:lineRule="auto"/>
      </w:pPr>
      <w:r>
        <w:separator/>
      </w:r>
    </w:p>
  </w:endnote>
  <w:endnote w:type="continuationSeparator" w:id="0">
    <w:p w14:paraId="1E5A845B" w14:textId="77777777" w:rsidR="00BA7898" w:rsidRDefault="00BA7898" w:rsidP="00D86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F17839" w14:textId="77777777" w:rsidR="00222F48" w:rsidRDefault="000C3D17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179E02EB" w14:textId="77777777" w:rsidR="00222F48" w:rsidRDefault="00222F4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385340" w14:textId="77777777" w:rsidR="00BA7898" w:rsidRDefault="00BA7898" w:rsidP="00D86E46">
      <w:pPr>
        <w:spacing w:after="0" w:line="240" w:lineRule="auto"/>
      </w:pPr>
      <w:r>
        <w:separator/>
      </w:r>
    </w:p>
  </w:footnote>
  <w:footnote w:type="continuationSeparator" w:id="0">
    <w:p w14:paraId="48672B1A" w14:textId="77777777" w:rsidR="00BA7898" w:rsidRDefault="00BA7898" w:rsidP="00D86E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855A1"/>
    <w:multiLevelType w:val="multilevel"/>
    <w:tmpl w:val="3A38F4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31C70D1"/>
    <w:multiLevelType w:val="multilevel"/>
    <w:tmpl w:val="3A38F4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D544DFB"/>
    <w:multiLevelType w:val="multilevel"/>
    <w:tmpl w:val="3A38F4F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904174843">
    <w:abstractNumId w:val="0"/>
  </w:num>
  <w:num w:numId="2" w16cid:durableId="260450231">
    <w:abstractNumId w:val="2"/>
  </w:num>
  <w:num w:numId="3" w16cid:durableId="9523272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77FD5"/>
    <w:rsid w:val="00006A70"/>
    <w:rsid w:val="0007141E"/>
    <w:rsid w:val="00071F28"/>
    <w:rsid w:val="00085F57"/>
    <w:rsid w:val="00094BB3"/>
    <w:rsid w:val="000C3D17"/>
    <w:rsid w:val="00103B7C"/>
    <w:rsid w:val="00122094"/>
    <w:rsid w:val="0012396C"/>
    <w:rsid w:val="00137725"/>
    <w:rsid w:val="001672D2"/>
    <w:rsid w:val="00172DAD"/>
    <w:rsid w:val="00186816"/>
    <w:rsid w:val="001950E1"/>
    <w:rsid w:val="001C74FB"/>
    <w:rsid w:val="001E7551"/>
    <w:rsid w:val="001F197C"/>
    <w:rsid w:val="001F3D4F"/>
    <w:rsid w:val="00210665"/>
    <w:rsid w:val="002117EE"/>
    <w:rsid w:val="00222F48"/>
    <w:rsid w:val="00241B63"/>
    <w:rsid w:val="00255F1E"/>
    <w:rsid w:val="0027484E"/>
    <w:rsid w:val="00277FD5"/>
    <w:rsid w:val="002962C8"/>
    <w:rsid w:val="002A4C5C"/>
    <w:rsid w:val="002F4A7F"/>
    <w:rsid w:val="0030453C"/>
    <w:rsid w:val="0031329A"/>
    <w:rsid w:val="0037206C"/>
    <w:rsid w:val="00373FD3"/>
    <w:rsid w:val="00384063"/>
    <w:rsid w:val="00395591"/>
    <w:rsid w:val="003C4905"/>
    <w:rsid w:val="003E083E"/>
    <w:rsid w:val="003F66A7"/>
    <w:rsid w:val="00401292"/>
    <w:rsid w:val="00456373"/>
    <w:rsid w:val="00483EC5"/>
    <w:rsid w:val="004A12F2"/>
    <w:rsid w:val="004C1261"/>
    <w:rsid w:val="004E5697"/>
    <w:rsid w:val="004F190B"/>
    <w:rsid w:val="005335B5"/>
    <w:rsid w:val="0055161A"/>
    <w:rsid w:val="005C3304"/>
    <w:rsid w:val="005C4B70"/>
    <w:rsid w:val="005D399A"/>
    <w:rsid w:val="005F1237"/>
    <w:rsid w:val="00623ECC"/>
    <w:rsid w:val="00641E7F"/>
    <w:rsid w:val="00663AB1"/>
    <w:rsid w:val="006C1CA3"/>
    <w:rsid w:val="006D4A08"/>
    <w:rsid w:val="006E7DDC"/>
    <w:rsid w:val="007046E1"/>
    <w:rsid w:val="0074527A"/>
    <w:rsid w:val="00754203"/>
    <w:rsid w:val="00756578"/>
    <w:rsid w:val="0079127B"/>
    <w:rsid w:val="007A41BD"/>
    <w:rsid w:val="007C0A1D"/>
    <w:rsid w:val="007D602F"/>
    <w:rsid w:val="007D66AD"/>
    <w:rsid w:val="007D6DA7"/>
    <w:rsid w:val="007E051B"/>
    <w:rsid w:val="007F72A2"/>
    <w:rsid w:val="00805447"/>
    <w:rsid w:val="00863F71"/>
    <w:rsid w:val="00867C58"/>
    <w:rsid w:val="008818DF"/>
    <w:rsid w:val="008A5B02"/>
    <w:rsid w:val="008C04F6"/>
    <w:rsid w:val="008C2EBE"/>
    <w:rsid w:val="008C2EC8"/>
    <w:rsid w:val="008E50B8"/>
    <w:rsid w:val="008E6C3B"/>
    <w:rsid w:val="00984603"/>
    <w:rsid w:val="009A3428"/>
    <w:rsid w:val="009D77EA"/>
    <w:rsid w:val="00A13CE8"/>
    <w:rsid w:val="00A411A0"/>
    <w:rsid w:val="00A51199"/>
    <w:rsid w:val="00A95010"/>
    <w:rsid w:val="00AA09BD"/>
    <w:rsid w:val="00AC72B9"/>
    <w:rsid w:val="00AD2A12"/>
    <w:rsid w:val="00B03A95"/>
    <w:rsid w:val="00B2221F"/>
    <w:rsid w:val="00B26DF5"/>
    <w:rsid w:val="00B32430"/>
    <w:rsid w:val="00B32747"/>
    <w:rsid w:val="00B4206B"/>
    <w:rsid w:val="00B50CE4"/>
    <w:rsid w:val="00B6298D"/>
    <w:rsid w:val="00B83147"/>
    <w:rsid w:val="00BA0F35"/>
    <w:rsid w:val="00BA121C"/>
    <w:rsid w:val="00BA7898"/>
    <w:rsid w:val="00BC3A08"/>
    <w:rsid w:val="00BE799C"/>
    <w:rsid w:val="00BF327D"/>
    <w:rsid w:val="00C3522F"/>
    <w:rsid w:val="00C82620"/>
    <w:rsid w:val="00CA519C"/>
    <w:rsid w:val="00D21677"/>
    <w:rsid w:val="00D224DF"/>
    <w:rsid w:val="00D2492D"/>
    <w:rsid w:val="00D618DE"/>
    <w:rsid w:val="00D74AAA"/>
    <w:rsid w:val="00D83C18"/>
    <w:rsid w:val="00D86E46"/>
    <w:rsid w:val="00DB1CEE"/>
    <w:rsid w:val="00DE6192"/>
    <w:rsid w:val="00E15B9F"/>
    <w:rsid w:val="00E32ED3"/>
    <w:rsid w:val="00E45833"/>
    <w:rsid w:val="00E60B6D"/>
    <w:rsid w:val="00E717D2"/>
    <w:rsid w:val="00E86A3D"/>
    <w:rsid w:val="00EA2EA5"/>
    <w:rsid w:val="00EC130F"/>
    <w:rsid w:val="00EC4FFA"/>
    <w:rsid w:val="00ED7488"/>
    <w:rsid w:val="00ED79AD"/>
    <w:rsid w:val="00EE6054"/>
    <w:rsid w:val="00F02EAC"/>
    <w:rsid w:val="00F200B2"/>
    <w:rsid w:val="00F4762F"/>
    <w:rsid w:val="00F603CE"/>
    <w:rsid w:val="00FB578E"/>
    <w:rsid w:val="00FC4632"/>
    <w:rsid w:val="00FF3157"/>
    <w:rsid w:val="00FF7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3535D"/>
  <w15:docId w15:val="{A31EE5B6-C5C0-43CA-940A-87F359879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72A2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6E4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D86E46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D86E4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86E4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p\Desktop\MODELO%20FINAL%20FAPESB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FINAL FAPESB</Template>
  <TotalTime>16</TotalTime>
  <Pages>3</Pages>
  <Words>219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INICIAÇÃO CIENTÍFICA – COTAS</vt:lpstr>
    </vt:vector>
  </TitlesOfParts>
  <Company>Microsoft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INICIAÇÃO CIENTÍFICA – COTAS</dc:title>
  <dc:creator>rip</dc:creator>
  <cp:lastModifiedBy>Renyelle</cp:lastModifiedBy>
  <cp:revision>8</cp:revision>
  <cp:lastPrinted>2013-12-03T19:23:00Z</cp:lastPrinted>
  <dcterms:created xsi:type="dcterms:W3CDTF">2024-02-23T13:31:00Z</dcterms:created>
  <dcterms:modified xsi:type="dcterms:W3CDTF">2025-02-14T15:16:00Z</dcterms:modified>
</cp:coreProperties>
</file>